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E20" w:rsidRPr="00C72A4B" w:rsidRDefault="00452E05" w:rsidP="00C72A4B">
      <w:r>
        <w:rPr>
          <w:noProof/>
          <w:lang w:val="en-CA" w:eastAsia="en-CA"/>
        </w:rPr>
        <mc:AlternateContent>
          <mc:Choice Requires="wps">
            <w:drawing>
              <wp:anchor distT="0" distB="0" distL="114300" distR="114300" simplePos="0" relativeHeight="251665408" behindDoc="0" locked="0" layoutInCell="1" allowOverlap="1" wp14:anchorId="35E12156" wp14:editId="18C8B211">
                <wp:simplePos x="0" y="0"/>
                <wp:positionH relativeFrom="column">
                  <wp:posOffset>2028825</wp:posOffset>
                </wp:positionH>
                <wp:positionV relativeFrom="paragraph">
                  <wp:posOffset>1123950</wp:posOffset>
                </wp:positionV>
                <wp:extent cx="5075555" cy="29146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C6A27B" w:themeColor="accent5" w:themeTint="99"/>
                                <w:sz w:val="28"/>
                                <w:szCs w:val="28"/>
                              </w:rPr>
                              <w:id w:val="555162757"/>
                              <w:placeholder>
                                <w:docPart w:val="ACE0F0A4349D4AF1BF66FA0D08A88344"/>
                              </w:placeholder>
                            </w:sdtPr>
                            <w:sdtEndPr/>
                            <w:sdtContent>
                              <w:p w:rsidR="009238DC" w:rsidRPr="00452E05" w:rsidRDefault="00443EDC" w:rsidP="0046142D">
                                <w:pPr>
                                  <w:spacing w:after="120"/>
                                  <w:rPr>
                                    <w:color w:val="C6A27B" w:themeColor="accent5" w:themeTint="99"/>
                                    <w:sz w:val="28"/>
                                    <w:szCs w:val="28"/>
                                  </w:rPr>
                                </w:pPr>
                                <w:r w:rsidRPr="00452E05">
                                  <w:rPr>
                                    <w:color w:val="C6A27B" w:themeColor="accent5" w:themeTint="99"/>
                                    <w:sz w:val="28"/>
                                    <w:szCs w:val="28"/>
                                  </w:rPr>
                                  <w:t>Genius Hour</w:t>
                                </w:r>
                              </w:p>
                            </w:sdtContent>
                          </w:sdt>
                          <w:p w:rsidR="00B70980" w:rsidRPr="00452E05" w:rsidRDefault="00443EDC" w:rsidP="002A48E7">
                            <w:pPr>
                              <w:pStyle w:val="Heading3"/>
                              <w:rPr>
                                <w:sz w:val="28"/>
                                <w:szCs w:val="28"/>
                              </w:rPr>
                            </w:pPr>
                            <w:r w:rsidRPr="00452E05">
                              <w:rPr>
                                <w:rStyle w:val="Heading3Char"/>
                                <w:sz w:val="28"/>
                                <w:szCs w:val="28"/>
                              </w:rPr>
                              <w:t>June 24</w:t>
                            </w:r>
                            <w:r w:rsidRPr="00452E05">
                              <w:rPr>
                                <w:rStyle w:val="Heading3Char"/>
                                <w:sz w:val="28"/>
                                <w:szCs w:val="28"/>
                                <w:vertAlign w:val="superscript"/>
                              </w:rPr>
                              <w:t>th</w:t>
                            </w:r>
                            <w:r w:rsidRPr="00452E05">
                              <w:rPr>
                                <w:rStyle w:val="Heading3Char"/>
                                <w:sz w:val="28"/>
                                <w:szCs w:val="28"/>
                              </w:rPr>
                              <w:t xml:space="preserve"> </w:t>
                            </w:r>
                          </w:p>
                          <w:p w:rsidR="0046142D" w:rsidRPr="00452E05" w:rsidRDefault="00452E05" w:rsidP="002A48E7">
                            <w:pPr>
                              <w:pStyle w:val="Heading3"/>
                              <w:rPr>
                                <w:sz w:val="28"/>
                                <w:szCs w:val="28"/>
                              </w:rPr>
                            </w:pPr>
                            <w:sdt>
                              <w:sdtPr>
                                <w:rPr>
                                  <w:sz w:val="28"/>
                                  <w:szCs w:val="28"/>
                                </w:rPr>
                                <w:id w:val="555162759"/>
                                <w:placeholder>
                                  <w:docPart w:val="91D0ED590D3E45A2A1223CF6D456C9C9"/>
                                </w:placeholder>
                              </w:sdtPr>
                              <w:sdtEndPr/>
                              <w:sdtContent>
                                <w:r w:rsidR="00443EDC" w:rsidRPr="00452E05">
                                  <w:rPr>
                                    <w:sz w:val="28"/>
                                    <w:szCs w:val="28"/>
                                  </w:rPr>
                                  <w:t>Lord Asquith School, BAND ROOM</w:t>
                                </w:r>
                              </w:sdtContent>
                            </w:sdt>
                          </w:p>
                          <w:p w:rsidR="0046142D" w:rsidRPr="00452E05" w:rsidRDefault="00443EDC" w:rsidP="002A48E7">
                            <w:pPr>
                              <w:pStyle w:val="Heading3"/>
                              <w:rPr>
                                <w:sz w:val="28"/>
                                <w:szCs w:val="28"/>
                              </w:rPr>
                            </w:pPr>
                            <w:r w:rsidRPr="00452E05">
                              <w:rPr>
                                <w:sz w:val="28"/>
                                <w:szCs w:val="28"/>
                              </w:rPr>
                              <w:t>1pm – 3pm</w:t>
                            </w:r>
                          </w:p>
                          <w:p w:rsidR="00443EDC" w:rsidRPr="00452E05" w:rsidRDefault="00443EDC" w:rsidP="002A48E7">
                            <w:pPr>
                              <w:pStyle w:val="Synopsis"/>
                              <w:rPr>
                                <w:sz w:val="28"/>
                                <w:szCs w:val="28"/>
                              </w:rPr>
                            </w:pPr>
                            <w:r w:rsidRPr="00452E05">
                              <w:rPr>
                                <w:sz w:val="28"/>
                                <w:szCs w:val="28"/>
                              </w:rPr>
                              <w:t>Genius Hour is a program that allows students to explore their passions and encourages creativity within the classroom. For the past two months the students have been given ~2 hours/ week to complete an open ended inquiry project. The students have worked incredibly hard on their questions and research and are excited to share their projects with you!</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9.75pt;margin-top:88.5pt;width:399.6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" filled="f" stroked="f" strokecolor="#c6a27b [1944]">
                <v:textbox inset="3.6pt,,3.6pt">
                  <w:txbxContent>
                    <w:sdt>
                      <w:sdtPr>
                        <w:rPr>
                          <w:color w:val="C6A27B" w:themeColor="accent5" w:themeTint="99"/>
                          <w:sz w:val="28"/>
                          <w:szCs w:val="28"/>
                        </w:rPr>
                        <w:id w:val="555162757"/>
                        <w:placeholder>
                          <w:docPart w:val="ACE0F0A4349D4AF1BF66FA0D08A88344"/>
                        </w:placeholder>
                      </w:sdtPr>
                      <w:sdtEndPr/>
                      <w:sdtContent>
                        <w:p w:rsidR="009238DC" w:rsidRPr="00452E05" w:rsidRDefault="00443EDC" w:rsidP="0046142D">
                          <w:pPr>
                            <w:spacing w:after="120"/>
                            <w:rPr>
                              <w:color w:val="C6A27B" w:themeColor="accent5" w:themeTint="99"/>
                              <w:sz w:val="28"/>
                              <w:szCs w:val="28"/>
                            </w:rPr>
                          </w:pPr>
                          <w:r w:rsidRPr="00452E05">
                            <w:rPr>
                              <w:color w:val="C6A27B" w:themeColor="accent5" w:themeTint="99"/>
                              <w:sz w:val="28"/>
                              <w:szCs w:val="28"/>
                            </w:rPr>
                            <w:t>Genius Hour</w:t>
                          </w:r>
                        </w:p>
                      </w:sdtContent>
                    </w:sdt>
                    <w:p w:rsidR="00B70980" w:rsidRPr="00452E05" w:rsidRDefault="00443EDC" w:rsidP="002A48E7">
                      <w:pPr>
                        <w:pStyle w:val="Heading3"/>
                        <w:rPr>
                          <w:sz w:val="28"/>
                          <w:szCs w:val="28"/>
                        </w:rPr>
                      </w:pPr>
                      <w:r w:rsidRPr="00452E05">
                        <w:rPr>
                          <w:rStyle w:val="Heading3Char"/>
                          <w:sz w:val="28"/>
                          <w:szCs w:val="28"/>
                        </w:rPr>
                        <w:t>June 24</w:t>
                      </w:r>
                      <w:r w:rsidRPr="00452E05">
                        <w:rPr>
                          <w:rStyle w:val="Heading3Char"/>
                          <w:sz w:val="28"/>
                          <w:szCs w:val="28"/>
                          <w:vertAlign w:val="superscript"/>
                        </w:rPr>
                        <w:t>th</w:t>
                      </w:r>
                      <w:r w:rsidRPr="00452E05">
                        <w:rPr>
                          <w:rStyle w:val="Heading3Char"/>
                          <w:sz w:val="28"/>
                          <w:szCs w:val="28"/>
                        </w:rPr>
                        <w:t xml:space="preserve"> </w:t>
                      </w:r>
                    </w:p>
                    <w:p w:rsidR="0046142D" w:rsidRPr="00452E05" w:rsidRDefault="00452E05" w:rsidP="002A48E7">
                      <w:pPr>
                        <w:pStyle w:val="Heading3"/>
                        <w:rPr>
                          <w:sz w:val="28"/>
                          <w:szCs w:val="28"/>
                        </w:rPr>
                      </w:pPr>
                      <w:sdt>
                        <w:sdtPr>
                          <w:rPr>
                            <w:sz w:val="28"/>
                            <w:szCs w:val="28"/>
                          </w:rPr>
                          <w:id w:val="555162759"/>
                          <w:placeholder>
                            <w:docPart w:val="91D0ED590D3E45A2A1223CF6D456C9C9"/>
                          </w:placeholder>
                        </w:sdtPr>
                        <w:sdtEndPr/>
                        <w:sdtContent>
                          <w:r w:rsidR="00443EDC" w:rsidRPr="00452E05">
                            <w:rPr>
                              <w:sz w:val="28"/>
                              <w:szCs w:val="28"/>
                            </w:rPr>
                            <w:t>Lord Asquith School, BAND ROOM</w:t>
                          </w:r>
                        </w:sdtContent>
                      </w:sdt>
                    </w:p>
                    <w:p w:rsidR="0046142D" w:rsidRPr="00452E05" w:rsidRDefault="00443EDC" w:rsidP="002A48E7">
                      <w:pPr>
                        <w:pStyle w:val="Heading3"/>
                        <w:rPr>
                          <w:sz w:val="28"/>
                          <w:szCs w:val="28"/>
                        </w:rPr>
                      </w:pPr>
                      <w:r w:rsidRPr="00452E05">
                        <w:rPr>
                          <w:sz w:val="28"/>
                          <w:szCs w:val="28"/>
                        </w:rPr>
                        <w:t>1pm – 3pm</w:t>
                      </w:r>
                    </w:p>
                    <w:p w:rsidR="00443EDC" w:rsidRPr="00452E05" w:rsidRDefault="00443EDC" w:rsidP="002A48E7">
                      <w:pPr>
                        <w:pStyle w:val="Synopsis"/>
                        <w:rPr>
                          <w:sz w:val="28"/>
                          <w:szCs w:val="28"/>
                        </w:rPr>
                      </w:pPr>
                      <w:r w:rsidRPr="00452E05">
                        <w:rPr>
                          <w:sz w:val="28"/>
                          <w:szCs w:val="28"/>
                        </w:rPr>
                        <w:t>Genius Hour is a program that allows students to explore their passions and encourages creativity within the classroom. For the past two months the students have been given ~2 hours/ week to complete an open ended inquiry project. The students have worked incredibly hard on their questions and research and are excited to share their projects with you!</w:t>
                      </w:r>
                    </w:p>
                  </w:txbxContent>
                </v:textbox>
              </v:shape>
            </w:pict>
          </mc:Fallback>
        </mc:AlternateContent>
      </w:r>
      <w:r w:rsidR="00443EDC">
        <w:rPr>
          <w:noProof/>
          <w:lang w:val="en-CA" w:eastAsia="en-CA"/>
        </w:rPr>
        <mc:AlternateContent>
          <mc:Choice Requires="wps">
            <w:drawing>
              <wp:anchor distT="0" distB="0" distL="114300" distR="114300" simplePos="0" relativeHeight="251668480" behindDoc="0" locked="0" layoutInCell="1" allowOverlap="1" wp14:anchorId="2CB913E3" wp14:editId="533CB3FF">
                <wp:simplePos x="0" y="0"/>
                <wp:positionH relativeFrom="column">
                  <wp:posOffset>96520</wp:posOffset>
                </wp:positionH>
                <wp:positionV relativeFrom="paragraph">
                  <wp:posOffset>4423410</wp:posOffset>
                </wp:positionV>
                <wp:extent cx="3920490" cy="5120640"/>
                <wp:effectExtent l="10795" t="13335" r="12065" b="952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512064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2C5567">
                              <w:tc>
                                <w:tcPr>
                                  <w:tcW w:w="5000" w:type="pct"/>
                                </w:tcPr>
                                <w:p w:rsidR="00C97DCF" w:rsidRPr="00452E05" w:rsidRDefault="00443EDC" w:rsidP="00443EDC">
                                  <w:pPr>
                                    <w:pStyle w:val="EventDetails"/>
                                    <w:spacing w:before="0" w:after="0"/>
                                    <w:rPr>
                                      <w:sz w:val="16"/>
                                      <w:szCs w:val="16"/>
                                    </w:rPr>
                                  </w:pPr>
                                  <w:r w:rsidRPr="00452E05">
                                    <w:rPr>
                                      <w:sz w:val="16"/>
                                      <w:szCs w:val="16"/>
                                    </w:rPr>
                                    <w:t>Emily – How do you make lotion?</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Verena- How can I make useable items out of cement?</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proofErr w:type="spellStart"/>
                                  <w:r w:rsidRPr="00452E05">
                                    <w:rPr>
                                      <w:sz w:val="16"/>
                                      <w:szCs w:val="16"/>
                                    </w:rPr>
                                    <w:t>Jaeda</w:t>
                                  </w:r>
                                  <w:proofErr w:type="spellEnd"/>
                                  <w:r w:rsidRPr="00452E05">
                                    <w:rPr>
                                      <w:sz w:val="16"/>
                                      <w:szCs w:val="16"/>
                                    </w:rPr>
                                    <w:t>- How do you plan and build a dollhouse?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 xml:space="preserve">Peter- </w:t>
                                  </w:r>
                                  <w:r w:rsidR="003B5D19" w:rsidRPr="00452E05">
                                    <w:rPr>
                                      <w:sz w:val="16"/>
                                      <w:szCs w:val="16"/>
                                    </w:rPr>
                                    <w:t>What is the process of making a video game?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Madison</w:t>
                                  </w:r>
                                  <w:proofErr w:type="gramStart"/>
                                  <w:r w:rsidRPr="00452E05">
                                    <w:rPr>
                                      <w:sz w:val="16"/>
                                      <w:szCs w:val="16"/>
                                    </w:rPr>
                                    <w:t xml:space="preserve">- </w:t>
                                  </w:r>
                                  <w:r w:rsidR="003B5D19" w:rsidRPr="00452E05">
                                    <w:rPr>
                                      <w:sz w:val="16"/>
                                      <w:szCs w:val="16"/>
                                    </w:rPr>
                                    <w:t xml:space="preserve"> How</w:t>
                                  </w:r>
                                  <w:proofErr w:type="gramEnd"/>
                                  <w:r w:rsidR="003B5D19" w:rsidRPr="00452E05">
                                    <w:rPr>
                                      <w:sz w:val="16"/>
                                      <w:szCs w:val="16"/>
                                    </w:rPr>
                                    <w:t xml:space="preserve"> to layer a cake.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Nathan- How does rust form?</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Taylor- What is mythology and why does it exist?</w:t>
                                  </w:r>
                                </w:p>
                                <w:p w:rsidR="00443EDC" w:rsidRPr="00452E05" w:rsidRDefault="00443EDC" w:rsidP="00443EDC">
                                  <w:pPr>
                                    <w:pStyle w:val="EventDetails"/>
                                    <w:spacing w:before="0" w:after="0"/>
                                    <w:rPr>
                                      <w:sz w:val="16"/>
                                      <w:szCs w:val="16"/>
                                    </w:rPr>
                                  </w:pPr>
                                </w:p>
                              </w:tc>
                            </w:tr>
                            <w:tr w:rsidR="00B33E5D" w:rsidRPr="0036184C" w:rsidTr="002C5567">
                              <w:tc>
                                <w:tcPr>
                                  <w:tcW w:w="5000" w:type="pct"/>
                                </w:tcPr>
                                <w:p w:rsidR="00443EDC" w:rsidRPr="00452E05" w:rsidRDefault="00443EDC" w:rsidP="00443EDC">
                                  <w:pPr>
                                    <w:pStyle w:val="EventDetails"/>
                                    <w:spacing w:before="0" w:after="0"/>
                                    <w:rPr>
                                      <w:sz w:val="16"/>
                                      <w:szCs w:val="16"/>
                                    </w:rPr>
                                  </w:pPr>
                                  <w:r w:rsidRPr="00452E05">
                                    <w:rPr>
                                      <w:sz w:val="16"/>
                                      <w:szCs w:val="16"/>
                                    </w:rPr>
                                    <w:t>Morgan G-</w:t>
                                  </w:r>
                                  <w:r w:rsidR="0065487B" w:rsidRPr="00452E05">
                                    <w:rPr>
                                      <w:sz w:val="16"/>
                                      <w:szCs w:val="16"/>
                                    </w:rPr>
                                    <w:t xml:space="preserve"> How to program an </w:t>
                                  </w:r>
                                  <w:proofErr w:type="gramStart"/>
                                  <w:r w:rsidR="0065487B" w:rsidRPr="00452E05">
                                    <w:rPr>
                                      <w:sz w:val="16"/>
                                      <w:szCs w:val="16"/>
                                    </w:rPr>
                                    <w:t>RPG  game</w:t>
                                  </w:r>
                                  <w:proofErr w:type="gramEnd"/>
                                  <w:r w:rsidR="0065487B" w:rsidRPr="00452E05">
                                    <w:rPr>
                                      <w:sz w:val="16"/>
                                      <w:szCs w:val="16"/>
                                    </w:rPr>
                                    <w:t xml:space="preserve"> with possible extra features.</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Austin- How can I build a geodesic dome?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Morgan J- How can I cross stitch a tiger bookmark?</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Johnny- How can I plan and build a picnic table?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proofErr w:type="spellStart"/>
                                  <w:r w:rsidRPr="00452E05">
                                    <w:rPr>
                                      <w:sz w:val="16"/>
                                      <w:szCs w:val="16"/>
                                    </w:rPr>
                                    <w:t>Kylynne</w:t>
                                  </w:r>
                                  <w:proofErr w:type="spellEnd"/>
                                  <w:r w:rsidRPr="00452E05">
                                    <w:rPr>
                                      <w:sz w:val="16"/>
                                      <w:szCs w:val="16"/>
                                    </w:rPr>
                                    <w:t>- How would I make a door for my bedroom?</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Kennedy – How do you make a rainbow cake?</w:t>
                                  </w:r>
                                </w:p>
                                <w:p w:rsidR="00443EDC" w:rsidRPr="00452E05" w:rsidRDefault="00443EDC" w:rsidP="00443EDC">
                                  <w:pPr>
                                    <w:pStyle w:val="EventDetails"/>
                                    <w:spacing w:before="0" w:after="0"/>
                                    <w:rPr>
                                      <w:sz w:val="16"/>
                                      <w:szCs w:val="16"/>
                                    </w:rPr>
                                  </w:pPr>
                                </w:p>
                              </w:tc>
                            </w:tr>
                            <w:tr w:rsidR="00B33E5D" w:rsidRPr="0036184C" w:rsidTr="002C5567">
                              <w:tc>
                                <w:tcPr>
                                  <w:tcW w:w="5000" w:type="pct"/>
                                </w:tcPr>
                                <w:p w:rsidR="00443EDC" w:rsidRPr="00452E05" w:rsidRDefault="00443EDC" w:rsidP="00443EDC">
                                  <w:pPr>
                                    <w:pStyle w:val="EventDetails"/>
                                    <w:spacing w:before="0" w:after="0"/>
                                    <w:rPr>
                                      <w:sz w:val="16"/>
                                      <w:szCs w:val="16"/>
                                    </w:rPr>
                                  </w:pPr>
                                  <w:r w:rsidRPr="00452E05">
                                    <w:rPr>
                                      <w:sz w:val="16"/>
                                      <w:szCs w:val="16"/>
                                    </w:rPr>
                                    <w:t xml:space="preserve">Cobi- How </w:t>
                                  </w:r>
                                  <w:proofErr w:type="gramStart"/>
                                  <w:r w:rsidRPr="00452E05">
                                    <w:rPr>
                                      <w:sz w:val="16"/>
                                      <w:szCs w:val="16"/>
                                    </w:rPr>
                                    <w:t>are</w:t>
                                  </w:r>
                                  <w:proofErr w:type="gramEnd"/>
                                  <w:r w:rsidRPr="00452E05">
                                    <w:rPr>
                                      <w:sz w:val="16"/>
                                      <w:szCs w:val="16"/>
                                    </w:rPr>
                                    <w:t xml:space="preserve"> wedding cakes made and decorated?</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Stephanie- How are ice cream cakes made?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Cameron- How would I weld a rim for my quad tire?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Matthew-</w:t>
                                  </w:r>
                                  <w:r w:rsidR="009D761E" w:rsidRPr="00452E05">
                                    <w:rPr>
                                      <w:sz w:val="16"/>
                                      <w:szCs w:val="16"/>
                                    </w:rPr>
                                    <w:t xml:space="preserve"> Planning and welding a go-cart.</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Sarah- How to make a teddy bear.</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Carter- Planning and re-doing a garden.</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 xml:space="preserve">Brynn- How to make traditional Croatian </w:t>
                                  </w:r>
                                  <w:r w:rsidR="00594F31" w:rsidRPr="00452E05">
                                    <w:rPr>
                                      <w:sz w:val="16"/>
                                      <w:szCs w:val="16"/>
                                    </w:rPr>
                                    <w:t>recipes</w:t>
                                  </w:r>
                                  <w:r w:rsidRPr="00452E05">
                                    <w:rPr>
                                      <w:sz w:val="16"/>
                                      <w:szCs w:val="16"/>
                                    </w:rPr>
                                    <w:t>.</w:t>
                                  </w:r>
                                  <w:r w:rsidR="00594F31" w:rsidRPr="00452E05">
                                    <w:rPr>
                                      <w:sz w:val="16"/>
                                      <w:szCs w:val="16"/>
                                    </w:rPr>
                                    <w:t xml:space="preserve"> </w:t>
                                  </w: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margin-left:7.6pt;margin-top:348.3pt;width:308.7pt;height:40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2C5567">
                        <w:tc>
                          <w:tcPr>
                            <w:tcW w:w="5000" w:type="pct"/>
                          </w:tcPr>
                          <w:p w:rsidR="00C97DCF" w:rsidRPr="00452E05" w:rsidRDefault="00443EDC" w:rsidP="00443EDC">
                            <w:pPr>
                              <w:pStyle w:val="EventDetails"/>
                              <w:spacing w:before="0" w:after="0"/>
                              <w:rPr>
                                <w:sz w:val="16"/>
                                <w:szCs w:val="16"/>
                              </w:rPr>
                            </w:pPr>
                            <w:r w:rsidRPr="00452E05">
                              <w:rPr>
                                <w:sz w:val="16"/>
                                <w:szCs w:val="16"/>
                              </w:rPr>
                              <w:t>Emily – How do you make lotion?</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Verena- How can I make useable items out of cement?</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proofErr w:type="spellStart"/>
                            <w:r w:rsidRPr="00452E05">
                              <w:rPr>
                                <w:sz w:val="16"/>
                                <w:szCs w:val="16"/>
                              </w:rPr>
                              <w:t>Jaeda</w:t>
                            </w:r>
                            <w:proofErr w:type="spellEnd"/>
                            <w:r w:rsidRPr="00452E05">
                              <w:rPr>
                                <w:sz w:val="16"/>
                                <w:szCs w:val="16"/>
                              </w:rPr>
                              <w:t>- How do you plan and build a dollhouse?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 xml:space="preserve">Peter- </w:t>
                            </w:r>
                            <w:r w:rsidR="003B5D19" w:rsidRPr="00452E05">
                              <w:rPr>
                                <w:sz w:val="16"/>
                                <w:szCs w:val="16"/>
                              </w:rPr>
                              <w:t>What is the process of making a video game?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Madison</w:t>
                            </w:r>
                            <w:proofErr w:type="gramStart"/>
                            <w:r w:rsidRPr="00452E05">
                              <w:rPr>
                                <w:sz w:val="16"/>
                                <w:szCs w:val="16"/>
                              </w:rPr>
                              <w:t xml:space="preserve">- </w:t>
                            </w:r>
                            <w:r w:rsidR="003B5D19" w:rsidRPr="00452E05">
                              <w:rPr>
                                <w:sz w:val="16"/>
                                <w:szCs w:val="16"/>
                              </w:rPr>
                              <w:t xml:space="preserve"> How</w:t>
                            </w:r>
                            <w:proofErr w:type="gramEnd"/>
                            <w:r w:rsidR="003B5D19" w:rsidRPr="00452E05">
                              <w:rPr>
                                <w:sz w:val="16"/>
                                <w:szCs w:val="16"/>
                              </w:rPr>
                              <w:t xml:space="preserve"> to layer a cake.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Nathan- How does rust form?</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Taylor- What is mythology and why does it exist?</w:t>
                            </w:r>
                          </w:p>
                          <w:p w:rsidR="00443EDC" w:rsidRPr="00452E05" w:rsidRDefault="00443EDC" w:rsidP="00443EDC">
                            <w:pPr>
                              <w:pStyle w:val="EventDetails"/>
                              <w:spacing w:before="0" w:after="0"/>
                              <w:rPr>
                                <w:sz w:val="16"/>
                                <w:szCs w:val="16"/>
                              </w:rPr>
                            </w:pPr>
                          </w:p>
                        </w:tc>
                      </w:tr>
                      <w:tr w:rsidR="00B33E5D" w:rsidRPr="0036184C" w:rsidTr="002C5567">
                        <w:tc>
                          <w:tcPr>
                            <w:tcW w:w="5000" w:type="pct"/>
                          </w:tcPr>
                          <w:p w:rsidR="00443EDC" w:rsidRPr="00452E05" w:rsidRDefault="00443EDC" w:rsidP="00443EDC">
                            <w:pPr>
                              <w:pStyle w:val="EventDetails"/>
                              <w:spacing w:before="0" w:after="0"/>
                              <w:rPr>
                                <w:sz w:val="16"/>
                                <w:szCs w:val="16"/>
                              </w:rPr>
                            </w:pPr>
                            <w:r w:rsidRPr="00452E05">
                              <w:rPr>
                                <w:sz w:val="16"/>
                                <w:szCs w:val="16"/>
                              </w:rPr>
                              <w:t>Morgan G-</w:t>
                            </w:r>
                            <w:r w:rsidR="0065487B" w:rsidRPr="00452E05">
                              <w:rPr>
                                <w:sz w:val="16"/>
                                <w:szCs w:val="16"/>
                              </w:rPr>
                              <w:t xml:space="preserve"> How to program an </w:t>
                            </w:r>
                            <w:proofErr w:type="gramStart"/>
                            <w:r w:rsidR="0065487B" w:rsidRPr="00452E05">
                              <w:rPr>
                                <w:sz w:val="16"/>
                                <w:szCs w:val="16"/>
                              </w:rPr>
                              <w:t>RPG  game</w:t>
                            </w:r>
                            <w:proofErr w:type="gramEnd"/>
                            <w:r w:rsidR="0065487B" w:rsidRPr="00452E05">
                              <w:rPr>
                                <w:sz w:val="16"/>
                                <w:szCs w:val="16"/>
                              </w:rPr>
                              <w:t xml:space="preserve"> with possible extra features.</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Austin- How can I build a geodesic dome?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Morgan J- How can I cross stitch a tiger bookmark?</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Johnny- How can I plan and build a picnic table?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proofErr w:type="spellStart"/>
                            <w:r w:rsidRPr="00452E05">
                              <w:rPr>
                                <w:sz w:val="16"/>
                                <w:szCs w:val="16"/>
                              </w:rPr>
                              <w:t>Kylynne</w:t>
                            </w:r>
                            <w:proofErr w:type="spellEnd"/>
                            <w:r w:rsidRPr="00452E05">
                              <w:rPr>
                                <w:sz w:val="16"/>
                                <w:szCs w:val="16"/>
                              </w:rPr>
                              <w:t>- How would I make a door for my bedroom?</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Kennedy – How do you make a rainbow cake?</w:t>
                            </w:r>
                          </w:p>
                          <w:p w:rsidR="00443EDC" w:rsidRPr="00452E05" w:rsidRDefault="00443EDC" w:rsidP="00443EDC">
                            <w:pPr>
                              <w:pStyle w:val="EventDetails"/>
                              <w:spacing w:before="0" w:after="0"/>
                              <w:rPr>
                                <w:sz w:val="16"/>
                                <w:szCs w:val="16"/>
                              </w:rPr>
                            </w:pPr>
                          </w:p>
                        </w:tc>
                      </w:tr>
                      <w:tr w:rsidR="00B33E5D" w:rsidRPr="0036184C" w:rsidTr="002C5567">
                        <w:tc>
                          <w:tcPr>
                            <w:tcW w:w="5000" w:type="pct"/>
                          </w:tcPr>
                          <w:p w:rsidR="00443EDC" w:rsidRPr="00452E05" w:rsidRDefault="00443EDC" w:rsidP="00443EDC">
                            <w:pPr>
                              <w:pStyle w:val="EventDetails"/>
                              <w:spacing w:before="0" w:after="0"/>
                              <w:rPr>
                                <w:sz w:val="16"/>
                                <w:szCs w:val="16"/>
                              </w:rPr>
                            </w:pPr>
                            <w:r w:rsidRPr="00452E05">
                              <w:rPr>
                                <w:sz w:val="16"/>
                                <w:szCs w:val="16"/>
                              </w:rPr>
                              <w:t xml:space="preserve">Cobi- How </w:t>
                            </w:r>
                            <w:proofErr w:type="gramStart"/>
                            <w:r w:rsidRPr="00452E05">
                              <w:rPr>
                                <w:sz w:val="16"/>
                                <w:szCs w:val="16"/>
                              </w:rPr>
                              <w:t>are</w:t>
                            </w:r>
                            <w:proofErr w:type="gramEnd"/>
                            <w:r w:rsidRPr="00452E05">
                              <w:rPr>
                                <w:sz w:val="16"/>
                                <w:szCs w:val="16"/>
                              </w:rPr>
                              <w:t xml:space="preserve"> wedding cakes made and decorated?</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Stephanie- How are ice cream cakes made?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Cameron- How would I weld a rim for my quad tire?</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Matthew-</w:t>
                            </w:r>
                            <w:r w:rsidR="009D761E" w:rsidRPr="00452E05">
                              <w:rPr>
                                <w:sz w:val="16"/>
                                <w:szCs w:val="16"/>
                              </w:rPr>
                              <w:t xml:space="preserve"> Planning and welding a go-cart.</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Sarah- How to make a teddy bear.</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Carter- Planning and re-doing a garden.</w:t>
                            </w:r>
                          </w:p>
                          <w:p w:rsidR="00443EDC" w:rsidRPr="00452E05" w:rsidRDefault="00443EDC" w:rsidP="00443EDC">
                            <w:pPr>
                              <w:pStyle w:val="EventDetails"/>
                              <w:spacing w:before="0" w:after="0"/>
                              <w:rPr>
                                <w:sz w:val="16"/>
                                <w:szCs w:val="16"/>
                              </w:rPr>
                            </w:pPr>
                          </w:p>
                          <w:p w:rsidR="00443EDC" w:rsidRPr="00452E05" w:rsidRDefault="00443EDC" w:rsidP="00443EDC">
                            <w:pPr>
                              <w:pStyle w:val="EventDetails"/>
                              <w:spacing w:before="0" w:after="0"/>
                              <w:rPr>
                                <w:sz w:val="16"/>
                                <w:szCs w:val="16"/>
                              </w:rPr>
                            </w:pPr>
                            <w:r w:rsidRPr="00452E05">
                              <w:rPr>
                                <w:sz w:val="16"/>
                                <w:szCs w:val="16"/>
                              </w:rPr>
                              <w:t xml:space="preserve">Brynn- How to make traditional Croatian </w:t>
                            </w:r>
                            <w:r w:rsidR="00594F31" w:rsidRPr="00452E05">
                              <w:rPr>
                                <w:sz w:val="16"/>
                                <w:szCs w:val="16"/>
                              </w:rPr>
                              <w:t>recipes</w:t>
                            </w:r>
                            <w:r w:rsidRPr="00452E05">
                              <w:rPr>
                                <w:sz w:val="16"/>
                                <w:szCs w:val="16"/>
                              </w:rPr>
                              <w:t>.</w:t>
                            </w:r>
                            <w:r w:rsidR="00594F31" w:rsidRPr="00452E05">
                              <w:rPr>
                                <w:sz w:val="16"/>
                                <w:szCs w:val="16"/>
                              </w:rPr>
                              <w:t xml:space="preserve"> </w:t>
                            </w:r>
                          </w:p>
                        </w:tc>
                      </w:tr>
                    </w:tbl>
                    <w:p w:rsidR="00C97DCF" w:rsidRPr="00B1637A" w:rsidRDefault="00C97DCF" w:rsidP="00B1637A"/>
                  </w:txbxContent>
                </v:textbox>
              </v:roundrect>
            </w:pict>
          </mc:Fallback>
        </mc:AlternateContent>
      </w:r>
      <w:bookmarkStart w:id="0" w:name="_GoBack"/>
      <w:r w:rsidR="00443EDC">
        <w:rPr>
          <w:noProof/>
          <w:lang w:val="en-CA" w:eastAsia="en-CA"/>
        </w:rPr>
        <mc:AlternateContent>
          <mc:Choice Requires="wps">
            <w:drawing>
              <wp:anchor distT="0" distB="0" distL="114300" distR="114300" simplePos="0" relativeHeight="251658240" behindDoc="0" locked="0" layoutInCell="1" allowOverlap="1" wp14:anchorId="5AD210E1" wp14:editId="47DE805F">
                <wp:simplePos x="0" y="0"/>
                <wp:positionH relativeFrom="margin">
                  <wp:posOffset>-15240</wp:posOffset>
                </wp:positionH>
                <wp:positionV relativeFrom="margin">
                  <wp:posOffset>9525</wp:posOffset>
                </wp:positionV>
                <wp:extent cx="7315200" cy="9601200"/>
                <wp:effectExtent l="9525" t="9525" r="9525" b="952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pt;margin-top:.75pt;width:8in;height:75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" fillcolor="#44311d [1608]">
                <w10:wrap anchorx="margin" anchory="margin"/>
              </v:rect>
            </w:pict>
          </mc:Fallback>
        </mc:AlternateContent>
      </w:r>
      <w:bookmarkEnd w:id="0"/>
      <w:r w:rsidR="00443EDC">
        <w:rPr>
          <w:noProof/>
          <w:color w:val="C6A27B" w:themeColor="accent5" w:themeTint="99"/>
          <w:lang w:val="en-CA" w:eastAsia="en-CA"/>
        </w:rPr>
        <mc:AlternateContent>
          <mc:Choice Requires="wps">
            <w:drawing>
              <wp:anchor distT="0" distB="0" distL="114300" distR="114300" simplePos="0" relativeHeight="251666432" behindDoc="0" locked="0" layoutInCell="1" allowOverlap="1" wp14:anchorId="3DEFA749" wp14:editId="2DF16F24">
                <wp:simplePos x="0" y="0"/>
                <wp:positionH relativeFrom="column">
                  <wp:posOffset>127635</wp:posOffset>
                </wp:positionH>
                <wp:positionV relativeFrom="paragraph">
                  <wp:posOffset>4259580</wp:posOffset>
                </wp:positionV>
                <wp:extent cx="3447415" cy="163830"/>
                <wp:effectExtent l="3810" t="190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2A48E7" w:rsidRDefault="00443EDC" w:rsidP="002A48E7">
                            <w:pPr>
                              <w:pStyle w:val="Heading4"/>
                            </w:pPr>
                            <w:r>
                              <w:t>Genius Hour Projects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10.05pt;margin-top:335.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" filled="f" stroked="f">
                <v:textbox style="mso-fit-shape-to-text:t" inset=",0,0,0">
                  <w:txbxContent>
                    <w:p w:rsidR="0026142A" w:rsidRPr="002A48E7" w:rsidRDefault="00443EDC" w:rsidP="002A48E7">
                      <w:pPr>
                        <w:pStyle w:val="Heading4"/>
                      </w:pPr>
                      <w:r>
                        <w:t>Genius Hour Projects</w:t>
                      </w:r>
                    </w:p>
                  </w:txbxContent>
                </v:textbox>
              </v:shape>
            </w:pict>
          </mc:Fallback>
        </mc:AlternateContent>
      </w:r>
      <w:r w:rsidR="00443EDC">
        <w:rPr>
          <w:noProof/>
          <w:color w:val="C6A27B" w:themeColor="accent5" w:themeTint="99"/>
          <w:lang w:val="en-CA" w:eastAsia="en-CA"/>
        </w:rPr>
        <mc:AlternateContent>
          <mc:Choice Requires="wps">
            <w:drawing>
              <wp:anchor distT="0" distB="0" distL="114300" distR="114300" simplePos="0" relativeHeight="251670528" behindDoc="0" locked="0" layoutInCell="1" allowOverlap="1" wp14:anchorId="224186D4" wp14:editId="46DE492F">
                <wp:simplePos x="0" y="0"/>
                <wp:positionH relativeFrom="margin">
                  <wp:posOffset>4123690</wp:posOffset>
                </wp:positionH>
                <wp:positionV relativeFrom="paragraph">
                  <wp:posOffset>7419975</wp:posOffset>
                </wp:positionV>
                <wp:extent cx="3113405" cy="1574800"/>
                <wp:effectExtent l="8890" t="9525" r="11430" b="63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1574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5006D7" w:rsidRDefault="00443EDC" w:rsidP="002A48E7">
                            <w:pPr>
                              <w:pStyle w:val="Heading3"/>
                            </w:pPr>
                            <w:r>
                              <w:t xml:space="preserve">Please email Melissa Wickett at </w:t>
                            </w:r>
                          </w:p>
                          <w:p w:rsidR="00443EDC" w:rsidRDefault="00452E05" w:rsidP="00443EDC">
                            <w:hyperlink r:id="rId7" w:history="1">
                              <w:r w:rsidR="00443EDC" w:rsidRPr="00033905">
                                <w:rPr>
                                  <w:rStyle w:val="Hyperlink"/>
                                </w:rPr>
                                <w:t>melissa.wickett@spiritsd.ca</w:t>
                              </w:r>
                            </w:hyperlink>
                          </w:p>
                          <w:p w:rsidR="0065487B" w:rsidRDefault="0065487B" w:rsidP="00443EDC"/>
                          <w:p w:rsidR="00443EDC" w:rsidRPr="00443EDC" w:rsidRDefault="0065487B" w:rsidP="00443EDC">
                            <w:r>
                              <w:t>t</w:t>
                            </w:r>
                            <w:r w:rsidR="00443EDC">
                              <w:t>o RSVP for the event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margin-left:324.7pt;margin-top:584.25pt;width:245.15pt;height:1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" fillcolor="#664a2c [2408]" strokecolor="#89643b [3208]">
                <v:textbox inset=",7.2pt">
                  <w:txbxContent>
                    <w:p w:rsidR="005006D7" w:rsidRDefault="00443EDC" w:rsidP="002A48E7">
                      <w:pPr>
                        <w:pStyle w:val="Heading3"/>
                      </w:pPr>
                      <w:r>
                        <w:t xml:space="preserve">Please email Melissa Wickett at </w:t>
                      </w:r>
                    </w:p>
                    <w:p w:rsidR="00443EDC" w:rsidRDefault="0065487B" w:rsidP="00443EDC">
                      <w:hyperlink r:id="rId8" w:history="1">
                        <w:r w:rsidR="00443EDC" w:rsidRPr="00033905">
                          <w:rPr>
                            <w:rStyle w:val="Hyperlink"/>
                          </w:rPr>
                          <w:t>melissa.wickett@spiritsd.ca</w:t>
                        </w:r>
                      </w:hyperlink>
                    </w:p>
                    <w:p w:rsidR="0065487B" w:rsidRDefault="0065487B" w:rsidP="00443EDC"/>
                    <w:p w:rsidR="00443EDC" w:rsidRPr="00443EDC" w:rsidRDefault="0065487B" w:rsidP="00443EDC">
                      <w:r>
                        <w:t>t</w:t>
                      </w:r>
                      <w:bookmarkStart w:id="1" w:name="_GoBack"/>
                      <w:bookmarkEnd w:id="1"/>
                      <w:r w:rsidR="00443EDC">
                        <w:t>o RSVP for the event</w:t>
                      </w:r>
                    </w:p>
                  </w:txbxContent>
                </v:textbox>
                <w10:wrap anchorx="margin"/>
              </v:roundrect>
            </w:pict>
          </mc:Fallback>
        </mc:AlternateContent>
      </w:r>
      <w:r w:rsidR="00443EDC">
        <w:rPr>
          <w:noProof/>
          <w:lang w:val="en-CA" w:eastAsia="en-CA"/>
        </w:rPr>
        <mc:AlternateContent>
          <mc:Choice Requires="wps">
            <w:drawing>
              <wp:anchor distT="0" distB="0" distL="114300" distR="114300" simplePos="0" relativeHeight="251669504" behindDoc="0" locked="0" layoutInCell="1" allowOverlap="1" wp14:anchorId="58AA6591" wp14:editId="1C074F2F">
                <wp:simplePos x="0" y="0"/>
                <wp:positionH relativeFrom="margin">
                  <wp:posOffset>4118610</wp:posOffset>
                </wp:positionH>
                <wp:positionV relativeFrom="paragraph">
                  <wp:posOffset>4597400</wp:posOffset>
                </wp:positionV>
                <wp:extent cx="3113405" cy="2441575"/>
                <wp:effectExtent l="13335" t="6350" r="6985" b="95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415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44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tblGrid>
                            <w:tr w:rsidR="00443EDC" w:rsidRPr="0036184C" w:rsidTr="00443EDC">
                              <w:trPr>
                                <w:trHeight w:val="288"/>
                              </w:trPr>
                              <w:tc>
                                <w:tcPr>
                                  <w:tcW w:w="5000" w:type="pct"/>
                                </w:tcPr>
                                <w:p w:rsidR="00443EDC" w:rsidRPr="0036184C" w:rsidRDefault="00443EDC" w:rsidP="0078582C">
                                  <w:pPr>
                                    <w:rPr>
                                      <w:color w:val="C6A27B" w:themeColor="accent5" w:themeTint="99"/>
                                    </w:rPr>
                                  </w:pPr>
                                </w:p>
                              </w:tc>
                            </w:tr>
                            <w:tr w:rsidR="00443EDC" w:rsidRPr="00452E05" w:rsidTr="00443EDC">
                              <w:trPr>
                                <w:trHeight w:val="849"/>
                              </w:trPr>
                              <w:tc>
                                <w:tcPr>
                                  <w:tcW w:w="5000" w:type="pct"/>
                                </w:tcPr>
                                <w:p w:rsidR="00443EDC" w:rsidRPr="00452E05" w:rsidRDefault="00443EDC" w:rsidP="00443EDC">
                                  <w:pPr>
                                    <w:rPr>
                                      <w:color w:val="C6A27B" w:themeColor="accent5" w:themeTint="99"/>
                                      <w:sz w:val="24"/>
                                      <w:szCs w:val="24"/>
                                    </w:rPr>
                                  </w:pPr>
                                  <w:r w:rsidRPr="00452E05">
                                    <w:rPr>
                                      <w:color w:val="C6A27B" w:themeColor="accent5" w:themeTint="99"/>
                                      <w:sz w:val="24"/>
                                      <w:szCs w:val="24"/>
                                    </w:rPr>
                                    <w:t>On June 24</w:t>
                                  </w:r>
                                  <w:r w:rsidRPr="00452E05">
                                    <w:rPr>
                                      <w:color w:val="C6A27B" w:themeColor="accent5" w:themeTint="99"/>
                                      <w:sz w:val="24"/>
                                      <w:szCs w:val="24"/>
                                      <w:vertAlign w:val="superscript"/>
                                    </w:rPr>
                                    <w:t>th</w:t>
                                  </w:r>
                                  <w:r w:rsidRPr="00452E05">
                                    <w:rPr>
                                      <w:color w:val="C6A27B" w:themeColor="accent5" w:themeTint="99"/>
                                      <w:sz w:val="24"/>
                                      <w:szCs w:val="24"/>
                                    </w:rPr>
                                    <w:t xml:space="preserve"> the students will be setting up displays that will show off their hard work. Please come and see what we have done! The students are prepared to answer questions about their work and are excited to be showing off their finished projects! </w:t>
                                  </w:r>
                                </w:p>
                              </w:tc>
                            </w:tr>
                            <w:tr w:rsidR="00443EDC" w:rsidRPr="00DE447E" w:rsidTr="00443EDC">
                              <w:trPr>
                                <w:trHeight w:val="288"/>
                              </w:trPr>
                              <w:tc>
                                <w:tcPr>
                                  <w:tcW w:w="5000" w:type="pct"/>
                                </w:tcPr>
                                <w:p w:rsidR="00443EDC" w:rsidRPr="00DE447E" w:rsidRDefault="00443EDC" w:rsidP="0078582C">
                                  <w:pPr>
                                    <w:rPr>
                                      <w:color w:val="C6A27B" w:themeColor="accent5" w:themeTint="99"/>
                                    </w:rPr>
                                  </w:pPr>
                                </w:p>
                              </w:tc>
                            </w:tr>
                          </w:tbl>
                          <w:p w:rsidR="00D6062A" w:rsidRPr="0036184C" w:rsidRDefault="00D6062A" w:rsidP="006E55E2">
                            <w:pPr>
                              <w:rPr>
                                <w:color w:val="C6A27B" w:themeColor="accent5" w:themeTint="99"/>
                                <w:sz w:val="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324.3pt;margin-top:362pt;width:245.15pt;height:19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" fillcolor="#664a2c [2408]" strokecolor="#89643b [3208]">
                <v:textbox inset=",7.2pt">
                  <w:txbxContent>
                    <w:tbl>
                      <w:tblPr>
                        <w:tblStyle w:val="TableGrid"/>
                        <w:tblW w:w="44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tblGrid>
                      <w:tr w:rsidR="00443EDC" w:rsidRPr="0036184C" w:rsidTr="00443EDC">
                        <w:trPr>
                          <w:trHeight w:val="288"/>
                        </w:trPr>
                        <w:tc>
                          <w:tcPr>
                            <w:tcW w:w="5000" w:type="pct"/>
                          </w:tcPr>
                          <w:p w:rsidR="00443EDC" w:rsidRPr="0036184C" w:rsidRDefault="00443EDC" w:rsidP="0078582C">
                            <w:pPr>
                              <w:rPr>
                                <w:color w:val="C6A27B" w:themeColor="accent5" w:themeTint="99"/>
                              </w:rPr>
                            </w:pPr>
                          </w:p>
                        </w:tc>
                      </w:tr>
                      <w:tr w:rsidR="00443EDC" w:rsidRPr="00452E05" w:rsidTr="00443EDC">
                        <w:trPr>
                          <w:trHeight w:val="849"/>
                        </w:trPr>
                        <w:tc>
                          <w:tcPr>
                            <w:tcW w:w="5000" w:type="pct"/>
                          </w:tcPr>
                          <w:p w:rsidR="00443EDC" w:rsidRPr="00452E05" w:rsidRDefault="00443EDC" w:rsidP="00443EDC">
                            <w:pPr>
                              <w:rPr>
                                <w:color w:val="C6A27B" w:themeColor="accent5" w:themeTint="99"/>
                                <w:sz w:val="24"/>
                                <w:szCs w:val="24"/>
                              </w:rPr>
                            </w:pPr>
                            <w:r w:rsidRPr="00452E05">
                              <w:rPr>
                                <w:color w:val="C6A27B" w:themeColor="accent5" w:themeTint="99"/>
                                <w:sz w:val="24"/>
                                <w:szCs w:val="24"/>
                              </w:rPr>
                              <w:t>On June 24</w:t>
                            </w:r>
                            <w:r w:rsidRPr="00452E05">
                              <w:rPr>
                                <w:color w:val="C6A27B" w:themeColor="accent5" w:themeTint="99"/>
                                <w:sz w:val="24"/>
                                <w:szCs w:val="24"/>
                                <w:vertAlign w:val="superscript"/>
                              </w:rPr>
                              <w:t>th</w:t>
                            </w:r>
                            <w:r w:rsidRPr="00452E05">
                              <w:rPr>
                                <w:color w:val="C6A27B" w:themeColor="accent5" w:themeTint="99"/>
                                <w:sz w:val="24"/>
                                <w:szCs w:val="24"/>
                              </w:rPr>
                              <w:t xml:space="preserve"> the students will be setting up displays that will show off their hard work. Please come and see what we have done! The students are prepared to answer questions about their work and are excited to be showing off their finished projects! </w:t>
                            </w:r>
                          </w:p>
                        </w:tc>
                      </w:tr>
                      <w:tr w:rsidR="00443EDC" w:rsidRPr="00DE447E" w:rsidTr="00443EDC">
                        <w:trPr>
                          <w:trHeight w:val="288"/>
                        </w:trPr>
                        <w:tc>
                          <w:tcPr>
                            <w:tcW w:w="5000" w:type="pct"/>
                          </w:tcPr>
                          <w:p w:rsidR="00443EDC" w:rsidRPr="00DE447E" w:rsidRDefault="00443EDC" w:rsidP="0078582C">
                            <w:pPr>
                              <w:rPr>
                                <w:color w:val="C6A27B" w:themeColor="accent5" w:themeTint="99"/>
                              </w:rPr>
                            </w:pPr>
                          </w:p>
                        </w:tc>
                      </w:tr>
                    </w:tbl>
                    <w:p w:rsidR="00D6062A" w:rsidRPr="0036184C" w:rsidRDefault="00D6062A" w:rsidP="006E55E2">
                      <w:pPr>
                        <w:rPr>
                          <w:color w:val="C6A27B" w:themeColor="accent5" w:themeTint="99"/>
                          <w:sz w:val="2"/>
                        </w:rPr>
                      </w:pPr>
                    </w:p>
                  </w:txbxContent>
                </v:textbox>
                <w10:wrap anchorx="margin"/>
              </v:roundrect>
            </w:pict>
          </mc:Fallback>
        </mc:AlternateContent>
      </w:r>
      <w:r w:rsidR="00443EDC">
        <w:rPr>
          <w:noProof/>
          <w:lang w:val="en-CA" w:eastAsia="en-CA"/>
        </w:rPr>
        <mc:AlternateContent>
          <mc:Choice Requires="wps">
            <w:drawing>
              <wp:anchor distT="0" distB="0" distL="114300" distR="114300" simplePos="0" relativeHeight="251672576" behindDoc="0" locked="0" layoutInCell="1" allowOverlap="1" wp14:anchorId="5F7579F1" wp14:editId="38D3F169">
                <wp:simplePos x="0" y="0"/>
                <wp:positionH relativeFrom="column">
                  <wp:posOffset>6110605</wp:posOffset>
                </wp:positionH>
                <wp:positionV relativeFrom="paragraph">
                  <wp:posOffset>829945</wp:posOffset>
                </wp:positionV>
                <wp:extent cx="1189355" cy="1189355"/>
                <wp:effectExtent l="33655" t="29845" r="24765" b="2857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443EDC" w:rsidRDefault="00443EDC" w:rsidP="002A48E7">
                            <w:pPr>
                              <w:pStyle w:val="New"/>
                              <w:rPr>
                                <w:sz w:val="24"/>
                                <w:szCs w:val="24"/>
                              </w:rPr>
                            </w:pPr>
                            <w:r w:rsidRPr="00443EDC">
                              <w:rPr>
                                <w:sz w:val="24"/>
                                <w:szCs w:val="24"/>
                              </w:rPr>
                              <w:t>Genius Hour</w:t>
                            </w:r>
                            <w:r w:rsidR="003816A4" w:rsidRPr="00443EDC">
                              <w:rPr>
                                <w:sz w:val="24"/>
                                <w:szCs w:val="24"/>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81.15pt;margin-top:65.35pt;width:93.6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Rm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" fillcolor="#c2d69b [1942]" strokecolor="#9bbb59 [3206]" strokeweight="1pt">
                <v:fill color2="#9bbb59 [3206]" focus="50%" type="gradient"/>
                <v:shadow on="t" color="#4e6128 [1606]" offset="1pt"/>
                <v:textbox inset="0,0,0,0">
                  <w:txbxContent>
                    <w:p w:rsidR="003816A4" w:rsidRPr="00443EDC" w:rsidRDefault="00443EDC" w:rsidP="002A48E7">
                      <w:pPr>
                        <w:pStyle w:val="New"/>
                        <w:rPr>
                          <w:sz w:val="24"/>
                          <w:szCs w:val="24"/>
                        </w:rPr>
                      </w:pPr>
                      <w:r w:rsidRPr="00443EDC">
                        <w:rPr>
                          <w:sz w:val="24"/>
                          <w:szCs w:val="24"/>
                        </w:rPr>
                        <w:t>Genius Hour</w:t>
                      </w:r>
                      <w:r w:rsidR="003816A4" w:rsidRPr="00443EDC">
                        <w:rPr>
                          <w:sz w:val="24"/>
                          <w:szCs w:val="24"/>
                        </w:rPr>
                        <w:t>!</w:t>
                      </w:r>
                    </w:p>
                  </w:txbxContent>
                </v:textbox>
              </v:shape>
            </w:pict>
          </mc:Fallback>
        </mc:AlternateContent>
      </w:r>
      <w:r w:rsidR="00443EDC">
        <w:rPr>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rsidR="007C1833" w:rsidRPr="007C1833" w:rsidRDefault="007C1833" w:rsidP="007C18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2"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A4r/30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10" o:title="book-bg" recolor="t" rotate="t" type="frame"/>
                <v:textbox inset="0,0,0,0">
                  <w:txbxContent>
                    <w:p w:rsidR="007C1833" w:rsidRPr="007C1833" w:rsidRDefault="007C1833" w:rsidP="007C1833"/>
                  </w:txbxContent>
                </v:textbox>
              </v:roundrect>
            </w:pict>
          </mc:Fallback>
        </mc:AlternateContent>
      </w:r>
      <w:r w:rsidR="00443EDC">
        <w:rPr>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491725">
                                <w:r>
                                  <w:rPr>
                                    <w:noProof/>
                                    <w:lang w:val="en-CA" w:eastAsia="en-CA"/>
                                  </w:rPr>
                                  <w:drawing>
                                    <wp:inline distT="0" distB="0" distL="0" distR="0" wp14:anchorId="777D37B5" wp14:editId="19CF11AB">
                                      <wp:extent cx="1512912" cy="1519666"/>
                                      <wp:effectExtent l="57150" t="57150" r="87630" b="99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12912" cy="1519666"/>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w61AIAAPA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fGed2mijymdoAK1AniBlGJuwqJX+jlEPIyjD5tuOao5R&#10;815CE4GJHRd6XGzGBZUMnmbYYjQsV3aYa7tOi20NyEObSnUHjVYJ3wKuI4cogIHbwFjxXI4j0M2t&#10;y723Og/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YEUcOtQCAADw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rsidR="009238DC" w:rsidRDefault="00491725">
                          <w:r>
                            <w:rPr>
                              <w:noProof/>
                              <w:lang w:val="en-CA" w:eastAsia="en-CA"/>
                            </w:rPr>
                            <w:drawing>
                              <wp:inline distT="0" distB="0" distL="0" distR="0" wp14:anchorId="777D37B5" wp14:editId="19CF11AB">
                                <wp:extent cx="1512912" cy="1519666"/>
                                <wp:effectExtent l="57150" t="57150" r="87630" b="99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12912" cy="1519666"/>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443EDC">
        <w:rPr>
          <w:noProof/>
          <w:color w:val="C6A27B" w:themeColor="accent5" w:themeTint="99"/>
          <w:lang w:val="en-CA" w:eastAsia="en-CA"/>
        </w:rPr>
        <mc:AlternateContent>
          <mc:Choice Requires="wps">
            <w:drawing>
              <wp:anchor distT="0" distB="0" distL="114300" distR="114300" simplePos="0" relativeHeight="251671552" behindDoc="0" locked="0" layoutInCell="1" allowOverlap="1">
                <wp:simplePos x="0" y="0"/>
                <wp:positionH relativeFrom="column">
                  <wp:posOffset>4167505</wp:posOffset>
                </wp:positionH>
                <wp:positionV relativeFrom="paragraph">
                  <wp:posOffset>7197090</wp:posOffset>
                </wp:positionV>
                <wp:extent cx="3052445" cy="16383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452E05" w:rsidRDefault="00443EDC" w:rsidP="002A48E7">
                            <w:pPr>
                              <w:pStyle w:val="Heading4"/>
                              <w:rPr>
                                <w:sz w:val="28"/>
                                <w:szCs w:val="28"/>
                              </w:rPr>
                            </w:pPr>
                            <w:r w:rsidRPr="00452E05">
                              <w:rPr>
                                <w:sz w:val="28"/>
                                <w:szCs w:val="28"/>
                              </w:rPr>
                              <w:t>Please RSVP</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328.15pt;margin-top:566.7pt;width:240.3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" filled="f" stroked="f">
                <v:textbox style="mso-fit-shape-to-text:t" inset=",0,0,0">
                  <w:txbxContent>
                    <w:p w:rsidR="00BA239F" w:rsidRPr="00452E05" w:rsidRDefault="00443EDC" w:rsidP="002A48E7">
                      <w:pPr>
                        <w:pStyle w:val="Heading4"/>
                        <w:rPr>
                          <w:sz w:val="28"/>
                          <w:szCs w:val="28"/>
                        </w:rPr>
                      </w:pPr>
                      <w:r w:rsidRPr="00452E05">
                        <w:rPr>
                          <w:sz w:val="28"/>
                          <w:szCs w:val="28"/>
                        </w:rPr>
                        <w:t>Please RSVP</w:t>
                      </w:r>
                    </w:p>
                  </w:txbxContent>
                </v:textbox>
              </v:shape>
            </w:pict>
          </mc:Fallback>
        </mc:AlternateContent>
      </w:r>
      <w:r w:rsidR="00443EDC">
        <w:rPr>
          <w:noProof/>
          <w:color w:val="C6A27B" w:themeColor="accent5" w:themeTint="99"/>
          <w:lang w:val="en-CA" w:eastAsia="en-CA"/>
        </w:rPr>
        <mc:AlternateContent>
          <mc:Choice Requires="wps">
            <w:drawing>
              <wp:anchor distT="0" distB="0" distL="114300" distR="114300" simplePos="0" relativeHeight="251667456" behindDoc="0" locked="0" layoutInCell="1" allowOverlap="1">
                <wp:simplePos x="0" y="0"/>
                <wp:positionH relativeFrom="column">
                  <wp:posOffset>4184650</wp:posOffset>
                </wp:positionH>
                <wp:positionV relativeFrom="paragraph">
                  <wp:posOffset>4364355</wp:posOffset>
                </wp:positionV>
                <wp:extent cx="3052445" cy="163830"/>
                <wp:effectExtent l="3175" t="1905" r="1905"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452E05" w:rsidRDefault="00443EDC" w:rsidP="002A48E7">
                            <w:pPr>
                              <w:pStyle w:val="Heading4"/>
                              <w:rPr>
                                <w:sz w:val="28"/>
                                <w:szCs w:val="28"/>
                              </w:rPr>
                            </w:pPr>
                            <w:r w:rsidRPr="00452E05">
                              <w:rPr>
                                <w:sz w:val="28"/>
                                <w:szCs w:val="28"/>
                              </w:rPr>
                              <w:t xml:space="preserve">What’s </w:t>
                            </w:r>
                            <w:proofErr w:type="gramStart"/>
                            <w:r w:rsidRPr="00452E05">
                              <w:rPr>
                                <w:sz w:val="28"/>
                                <w:szCs w:val="28"/>
                              </w:rPr>
                              <w:t>Happening</w:t>
                            </w:r>
                            <w:proofErr w:type="gramEnd"/>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29.5pt;margin-top:343.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" filled="f" stroked="f">
                <v:textbox style="mso-fit-shape-to-text:t" inset=",0,0,0">
                  <w:txbxContent>
                    <w:p w:rsidR="00CB1A69" w:rsidRPr="00452E05" w:rsidRDefault="00443EDC" w:rsidP="002A48E7">
                      <w:pPr>
                        <w:pStyle w:val="Heading4"/>
                        <w:rPr>
                          <w:sz w:val="28"/>
                          <w:szCs w:val="28"/>
                        </w:rPr>
                      </w:pPr>
                      <w:r w:rsidRPr="00452E05">
                        <w:rPr>
                          <w:sz w:val="28"/>
                          <w:szCs w:val="28"/>
                        </w:rPr>
                        <w:t xml:space="preserve">What’s </w:t>
                      </w:r>
                      <w:proofErr w:type="gramStart"/>
                      <w:r w:rsidRPr="00452E05">
                        <w:rPr>
                          <w:sz w:val="28"/>
                          <w:szCs w:val="28"/>
                        </w:rPr>
                        <w:t>Happening</w:t>
                      </w:r>
                      <w:proofErr w:type="gramEnd"/>
                    </w:p>
                  </w:txbxContent>
                </v:textbox>
              </v:shape>
            </w:pict>
          </mc:Fallback>
        </mc:AlternateContent>
      </w:r>
      <w:r w:rsidR="00443EDC">
        <w:rPr>
          <w:noProof/>
          <w:lang w:val="en-CA" w:eastAsia="en-CA"/>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7"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3"/>
                          <a:srcRect/>
                          <a:stretch>
                            <a:fillRect/>
                          </a:stretch>
                        </a:blipFill>
                        <a:ln w="6350">
                          <a:solidFill>
                            <a:schemeClr val="accent5">
                              <a:lumMod val="100000"/>
                              <a:lumOff val="0"/>
                            </a:schemeClr>
                          </a:solidFill>
                          <a:round/>
                          <a:headEnd/>
                          <a:tailEnd/>
                        </a:ln>
                      </wps:spPr>
                      <wps:txbx>
                        <w:txbxContent>
                          <w:sdt>
                            <w:sdtPr>
                              <w:rPr>
                                <w:color w:val="C6A27B" w:themeColor="accent5" w:themeTint="99"/>
                              </w:rPr>
                              <w:id w:val="555162761"/>
                            </w:sdtPr>
                            <w:sdtEndPr>
                              <w:rPr>
                                <w:sz w:val="96"/>
                                <w:szCs w:val="96"/>
                              </w:rPr>
                            </w:sdtEndPr>
                            <w:sdtContent>
                              <w:p w:rsidR="0003296B" w:rsidRPr="00443EDC" w:rsidRDefault="00443EDC" w:rsidP="007B747A">
                                <w:pPr>
                                  <w:rPr>
                                    <w:color w:val="C6A27B" w:themeColor="accent5" w:themeTint="99"/>
                                    <w:sz w:val="96"/>
                                    <w:szCs w:val="96"/>
                                  </w:rPr>
                                </w:pPr>
                                <w:r w:rsidRPr="00443EDC">
                                  <w:rPr>
                                    <w:color w:val="00B050"/>
                                    <w:sz w:val="96"/>
                                    <w:szCs w:val="96"/>
                                  </w:rPr>
                                  <w:t>Genius Hour</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" strokecolor="#89643b [3208]" strokeweight=".5pt">
                <v:fill r:id="rId14" o:title="nl-header" recolor="t" rotate="t" type="frame"/>
                <v:textbox inset=",0,0,0">
                  <w:txbxContent>
                    <w:sdt>
                      <w:sdtPr>
                        <w:rPr>
                          <w:color w:val="C6A27B" w:themeColor="accent5" w:themeTint="99"/>
                        </w:rPr>
                        <w:id w:val="555162761"/>
                      </w:sdtPr>
                      <w:sdtEndPr>
                        <w:rPr>
                          <w:sz w:val="96"/>
                          <w:szCs w:val="96"/>
                        </w:rPr>
                      </w:sdtEndPr>
                      <w:sdtContent>
                        <w:p w:rsidR="0003296B" w:rsidRPr="00443EDC" w:rsidRDefault="00443EDC" w:rsidP="007B747A">
                          <w:pPr>
                            <w:rPr>
                              <w:color w:val="C6A27B" w:themeColor="accent5" w:themeTint="99"/>
                              <w:sz w:val="96"/>
                              <w:szCs w:val="96"/>
                            </w:rPr>
                          </w:pPr>
                          <w:r w:rsidRPr="00443EDC">
                            <w:rPr>
                              <w:color w:val="00B050"/>
                              <w:sz w:val="96"/>
                              <w:szCs w:val="96"/>
                            </w:rPr>
                            <w:t>Genius Hour</w:t>
                          </w:r>
                        </w:p>
                      </w:sdtContent>
                    </w:sdt>
                  </w:txbxContent>
                </v:textbox>
              </v:roundrect>
            </w:pict>
          </mc:Fallback>
        </mc:AlternateContent>
      </w:r>
    </w:p>
    <w:sectPr w:rsidR="00D27E20"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EDC"/>
    <w:rsid w:val="0003296B"/>
    <w:rsid w:val="00070AE8"/>
    <w:rsid w:val="000904A8"/>
    <w:rsid w:val="000C5595"/>
    <w:rsid w:val="000C7D48"/>
    <w:rsid w:val="000F2E63"/>
    <w:rsid w:val="001259D2"/>
    <w:rsid w:val="00133A59"/>
    <w:rsid w:val="00142BB8"/>
    <w:rsid w:val="0018251B"/>
    <w:rsid w:val="001859AC"/>
    <w:rsid w:val="001D00A1"/>
    <w:rsid w:val="001D6B0A"/>
    <w:rsid w:val="001E0C17"/>
    <w:rsid w:val="002079DC"/>
    <w:rsid w:val="002115A7"/>
    <w:rsid w:val="00225938"/>
    <w:rsid w:val="0026142A"/>
    <w:rsid w:val="002866D4"/>
    <w:rsid w:val="002A48E7"/>
    <w:rsid w:val="002B0330"/>
    <w:rsid w:val="002C5567"/>
    <w:rsid w:val="002C7707"/>
    <w:rsid w:val="002E7927"/>
    <w:rsid w:val="002F3E2C"/>
    <w:rsid w:val="0031005E"/>
    <w:rsid w:val="0036184C"/>
    <w:rsid w:val="00364174"/>
    <w:rsid w:val="003816A4"/>
    <w:rsid w:val="00384854"/>
    <w:rsid w:val="003A587F"/>
    <w:rsid w:val="003B5D19"/>
    <w:rsid w:val="003E1BE5"/>
    <w:rsid w:val="004142EA"/>
    <w:rsid w:val="00443EDC"/>
    <w:rsid w:val="00452612"/>
    <w:rsid w:val="00452E05"/>
    <w:rsid w:val="0046142D"/>
    <w:rsid w:val="00487CA3"/>
    <w:rsid w:val="00491725"/>
    <w:rsid w:val="0049352E"/>
    <w:rsid w:val="004B127C"/>
    <w:rsid w:val="004B1B5D"/>
    <w:rsid w:val="004B2B1B"/>
    <w:rsid w:val="005006D7"/>
    <w:rsid w:val="00527F6B"/>
    <w:rsid w:val="00531EA0"/>
    <w:rsid w:val="00562D43"/>
    <w:rsid w:val="005834A8"/>
    <w:rsid w:val="0058716D"/>
    <w:rsid w:val="00594F31"/>
    <w:rsid w:val="005A7A62"/>
    <w:rsid w:val="0065487B"/>
    <w:rsid w:val="0067027A"/>
    <w:rsid w:val="006E55E2"/>
    <w:rsid w:val="006F549D"/>
    <w:rsid w:val="007048E4"/>
    <w:rsid w:val="00727F51"/>
    <w:rsid w:val="00740E10"/>
    <w:rsid w:val="00741A36"/>
    <w:rsid w:val="00743B57"/>
    <w:rsid w:val="007444C3"/>
    <w:rsid w:val="0075617D"/>
    <w:rsid w:val="0076557F"/>
    <w:rsid w:val="0078582C"/>
    <w:rsid w:val="007B747A"/>
    <w:rsid w:val="007C1833"/>
    <w:rsid w:val="007E4964"/>
    <w:rsid w:val="00806428"/>
    <w:rsid w:val="00822FE9"/>
    <w:rsid w:val="0084725B"/>
    <w:rsid w:val="00847D51"/>
    <w:rsid w:val="008727B2"/>
    <w:rsid w:val="0087568B"/>
    <w:rsid w:val="008B0000"/>
    <w:rsid w:val="008B31E4"/>
    <w:rsid w:val="008F06A2"/>
    <w:rsid w:val="009238DC"/>
    <w:rsid w:val="009277CF"/>
    <w:rsid w:val="00940812"/>
    <w:rsid w:val="009428F2"/>
    <w:rsid w:val="00982A86"/>
    <w:rsid w:val="009B099E"/>
    <w:rsid w:val="009D761E"/>
    <w:rsid w:val="009E4869"/>
    <w:rsid w:val="009E7BF0"/>
    <w:rsid w:val="009E7E7D"/>
    <w:rsid w:val="00A25AB5"/>
    <w:rsid w:val="00A35C82"/>
    <w:rsid w:val="00A444B5"/>
    <w:rsid w:val="00A71644"/>
    <w:rsid w:val="00A742B4"/>
    <w:rsid w:val="00AA2877"/>
    <w:rsid w:val="00AC135D"/>
    <w:rsid w:val="00AD1595"/>
    <w:rsid w:val="00AD190C"/>
    <w:rsid w:val="00AE6DBE"/>
    <w:rsid w:val="00AF3C0F"/>
    <w:rsid w:val="00AF6CC1"/>
    <w:rsid w:val="00B0561B"/>
    <w:rsid w:val="00B1637A"/>
    <w:rsid w:val="00B33E5D"/>
    <w:rsid w:val="00B41374"/>
    <w:rsid w:val="00B70980"/>
    <w:rsid w:val="00BA239F"/>
    <w:rsid w:val="00BC1623"/>
    <w:rsid w:val="00BC7BCA"/>
    <w:rsid w:val="00BD61E3"/>
    <w:rsid w:val="00C07276"/>
    <w:rsid w:val="00C100A5"/>
    <w:rsid w:val="00C208C2"/>
    <w:rsid w:val="00C47331"/>
    <w:rsid w:val="00C72A4B"/>
    <w:rsid w:val="00C84CED"/>
    <w:rsid w:val="00C97DCF"/>
    <w:rsid w:val="00CB1A69"/>
    <w:rsid w:val="00CC665E"/>
    <w:rsid w:val="00CD0E4D"/>
    <w:rsid w:val="00CF0A2A"/>
    <w:rsid w:val="00D156AD"/>
    <w:rsid w:val="00D43682"/>
    <w:rsid w:val="00D43C4B"/>
    <w:rsid w:val="00D45AEB"/>
    <w:rsid w:val="00D6062A"/>
    <w:rsid w:val="00D64485"/>
    <w:rsid w:val="00DA62D3"/>
    <w:rsid w:val="00DB5B8C"/>
    <w:rsid w:val="00DB710A"/>
    <w:rsid w:val="00DC60EA"/>
    <w:rsid w:val="00DD0C66"/>
    <w:rsid w:val="00DE447E"/>
    <w:rsid w:val="00DE5677"/>
    <w:rsid w:val="00E02DC2"/>
    <w:rsid w:val="00E1023F"/>
    <w:rsid w:val="00E51E4D"/>
    <w:rsid w:val="00E867DD"/>
    <w:rsid w:val="00EC1524"/>
    <w:rsid w:val="00ED02B7"/>
    <w:rsid w:val="00EE2BCE"/>
    <w:rsid w:val="00F06BEC"/>
    <w:rsid w:val="00F2263F"/>
    <w:rsid w:val="00F47899"/>
    <w:rsid w:val="00F61E1F"/>
    <w:rsid w:val="00F76790"/>
    <w:rsid w:val="00F96D35"/>
    <w:rsid w:val="00FA73E0"/>
    <w:rsid w:val="00FB2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443E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443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lissa.wickett@spiritsd.ca"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mailto:melissa.wickett@spiritsd.ca"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208\AppData\Roaming\Microsoft\Templates\BookClub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E0F0A4349D4AF1BF66FA0D08A88344"/>
        <w:category>
          <w:name w:val="General"/>
          <w:gallery w:val="placeholder"/>
        </w:category>
        <w:types>
          <w:type w:val="bbPlcHdr"/>
        </w:types>
        <w:behaviors>
          <w:behavior w:val="content"/>
        </w:behaviors>
        <w:guid w:val="{BFFE588E-9BE8-48D1-B2D2-3BC9425C213E}"/>
      </w:docPartPr>
      <w:docPartBody>
        <w:p w:rsidR="00A96439" w:rsidRDefault="00A96439">
          <w:pPr>
            <w:pStyle w:val="ACE0F0A4349D4AF1BF66FA0D08A88344"/>
          </w:pPr>
          <w:r w:rsidRPr="00BD61E3">
            <w:rPr>
              <w:rStyle w:val="Heading2Char"/>
            </w:rPr>
            <w:t>[BOOK TITLE]</w:t>
          </w:r>
        </w:p>
      </w:docPartBody>
    </w:docPart>
    <w:docPart>
      <w:docPartPr>
        <w:name w:val="91D0ED590D3E45A2A1223CF6D456C9C9"/>
        <w:category>
          <w:name w:val="General"/>
          <w:gallery w:val="placeholder"/>
        </w:category>
        <w:types>
          <w:type w:val="bbPlcHdr"/>
        </w:types>
        <w:behaviors>
          <w:behavior w:val="content"/>
        </w:behaviors>
        <w:guid w:val="{B814C168-BE28-4295-B97E-5412CA543F2A}"/>
      </w:docPartPr>
      <w:docPartBody>
        <w:p w:rsidR="00A96439" w:rsidRDefault="00A96439">
          <w:pPr>
            <w:pStyle w:val="91D0ED590D3E45A2A1223CF6D456C9C9"/>
          </w:pPr>
          <w:r w:rsidRPr="0036184C">
            <w:t>[</w:t>
          </w:r>
          <w:r>
            <w:t>Name</w:t>
          </w:r>
          <w:r w:rsidRPr="0036184C">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439"/>
    <w:rsid w:val="00A964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spacing w:after="120" w:line="240" w:lineRule="auto"/>
      <w:outlineLvl w:val="1"/>
    </w:pPr>
    <w:rPr>
      <w:rFonts w:eastAsiaTheme="minorHAnsi"/>
      <w:color w:val="92CDDC" w:themeColor="accent5" w:themeTint="99"/>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8A1A38D0D14062827C09371A663BED">
    <w:name w:val="1F8A1A38D0D14062827C09371A663BED"/>
  </w:style>
  <w:style w:type="character" w:styleId="PlaceholderText">
    <w:name w:val="Placeholder Text"/>
    <w:basedOn w:val="DefaultParagraphFont"/>
    <w:uiPriority w:val="99"/>
    <w:semiHidden/>
    <w:rPr>
      <w:color w:val="808080"/>
    </w:rPr>
  </w:style>
  <w:style w:type="paragraph" w:customStyle="1" w:styleId="C2BD0BA1FBE74C03AB0B975EBCECE43A">
    <w:name w:val="C2BD0BA1FBE74C03AB0B975EBCECE43A"/>
  </w:style>
  <w:style w:type="paragraph" w:customStyle="1" w:styleId="DACE9BACE0EE49CFB0485D61518A122D">
    <w:name w:val="DACE9BACE0EE49CFB0485D61518A122D"/>
  </w:style>
  <w:style w:type="paragraph" w:customStyle="1" w:styleId="A30CC42A455548BCAB7EE40D5D716A38">
    <w:name w:val="A30CC42A455548BCAB7EE40D5D716A38"/>
  </w:style>
  <w:style w:type="paragraph" w:customStyle="1" w:styleId="D261EB792E9E4E129ACB1DF4B0061101">
    <w:name w:val="D261EB792E9E4E129ACB1DF4B0061101"/>
  </w:style>
  <w:style w:type="paragraph" w:customStyle="1" w:styleId="6A5C3521E48942FEB07AB77ECB75DA92">
    <w:name w:val="6A5C3521E48942FEB07AB77ECB75DA92"/>
  </w:style>
  <w:style w:type="paragraph" w:customStyle="1" w:styleId="69AC30CDF5B54066B655745978F005F3">
    <w:name w:val="69AC30CDF5B54066B655745978F005F3"/>
  </w:style>
  <w:style w:type="paragraph" w:customStyle="1" w:styleId="A4CFA4871F75401984B48F31EF2A4E91">
    <w:name w:val="A4CFA4871F75401984B48F31EF2A4E91"/>
  </w:style>
  <w:style w:type="paragraph" w:customStyle="1" w:styleId="A7922731E1864C7EBF7DA5CB2CCDF164">
    <w:name w:val="A7922731E1864C7EBF7DA5CB2CCDF164"/>
  </w:style>
  <w:style w:type="paragraph" w:styleId="Title">
    <w:name w:val="Title"/>
    <w:basedOn w:val="Normal"/>
    <w:next w:val="Normal"/>
    <w:link w:val="TitleChar"/>
    <w:uiPriority w:val="10"/>
    <w:qFormat/>
    <w:pPr>
      <w:spacing w:before="120" w:after="120" w:line="240" w:lineRule="auto"/>
    </w:pPr>
    <w:rPr>
      <w:rFonts w:eastAsiaTheme="minorHAnsi"/>
      <w:color w:val="92CDDC" w:themeColor="accent5" w:themeTint="99"/>
      <w:lang w:val="en-US" w:eastAsia="en-US"/>
    </w:rPr>
  </w:style>
  <w:style w:type="character" w:customStyle="1" w:styleId="TitleChar">
    <w:name w:val="Title Char"/>
    <w:basedOn w:val="DefaultParagraphFont"/>
    <w:link w:val="Title"/>
    <w:uiPriority w:val="10"/>
    <w:rPr>
      <w:rFonts w:eastAsiaTheme="minorHAnsi"/>
      <w:color w:val="92CDDC" w:themeColor="accent5" w:themeTint="99"/>
      <w:lang w:val="en-US" w:eastAsia="en-US"/>
    </w:rPr>
  </w:style>
  <w:style w:type="paragraph" w:customStyle="1" w:styleId="54535F1941784A0F9546A42EAD9534CA">
    <w:name w:val="54535F1941784A0F9546A42EAD9534CA"/>
  </w:style>
  <w:style w:type="paragraph" w:customStyle="1" w:styleId="661FFF343ABA495FB91192030FF32A3B">
    <w:name w:val="661FFF343ABA495FB91192030FF32A3B"/>
  </w:style>
  <w:style w:type="character" w:customStyle="1" w:styleId="Heading2Char">
    <w:name w:val="Heading 2 Char"/>
    <w:basedOn w:val="DefaultParagraphFont"/>
    <w:link w:val="Heading2"/>
    <w:uiPriority w:val="9"/>
    <w:rPr>
      <w:rFonts w:eastAsiaTheme="minorHAnsi"/>
      <w:color w:val="92CDDC" w:themeColor="accent5" w:themeTint="99"/>
      <w:sz w:val="28"/>
      <w:szCs w:val="28"/>
      <w:lang w:val="en-US" w:eastAsia="en-US"/>
    </w:rPr>
  </w:style>
  <w:style w:type="paragraph" w:customStyle="1" w:styleId="ACE0F0A4349D4AF1BF66FA0D08A88344">
    <w:name w:val="ACE0F0A4349D4AF1BF66FA0D08A88344"/>
  </w:style>
  <w:style w:type="paragraph" w:customStyle="1" w:styleId="904CA81C0B4049DBBEF53FB25F82132E">
    <w:name w:val="904CA81C0B4049DBBEF53FB25F82132E"/>
  </w:style>
  <w:style w:type="paragraph" w:customStyle="1" w:styleId="91D0ED590D3E45A2A1223CF6D456C9C9">
    <w:name w:val="91D0ED590D3E45A2A1223CF6D456C9C9"/>
  </w:style>
  <w:style w:type="paragraph" w:customStyle="1" w:styleId="501EA2191EAD41C2A75FECDD51C8850A">
    <w:name w:val="501EA2191EAD41C2A75FECDD51C8850A"/>
  </w:style>
  <w:style w:type="paragraph" w:customStyle="1" w:styleId="2EC45DC8E97547F9BE2973854F64ADA9">
    <w:name w:val="2EC45DC8E97547F9BE2973854F64ADA9"/>
  </w:style>
  <w:style w:type="paragraph" w:customStyle="1" w:styleId="2B67361D5DE54BC1980CDA990CFDB27E">
    <w:name w:val="2B67361D5DE54BC1980CDA990CFDB27E"/>
  </w:style>
  <w:style w:type="paragraph" w:customStyle="1" w:styleId="294E294CEB99479DA85C20816FD8115B">
    <w:name w:val="294E294CEB99479DA85C20816FD8115B"/>
  </w:style>
  <w:style w:type="paragraph" w:customStyle="1" w:styleId="8D0DB228AD314D089B67AE940DD3D6D2">
    <w:name w:val="8D0DB228AD314D089B67AE940DD3D6D2"/>
  </w:style>
  <w:style w:type="paragraph" w:customStyle="1" w:styleId="F963C34AE4CA41D58A99F4FB041C0FF7">
    <w:name w:val="F963C34AE4CA41D58A99F4FB041C0FF7"/>
  </w:style>
  <w:style w:type="paragraph" w:customStyle="1" w:styleId="1644C1FE974744139E2C3AF838131C3C">
    <w:name w:val="1644C1FE974744139E2C3AF838131C3C"/>
  </w:style>
  <w:style w:type="paragraph" w:customStyle="1" w:styleId="77194BD1581B495896005468666F6236">
    <w:name w:val="77194BD1581B495896005468666F6236"/>
  </w:style>
  <w:style w:type="paragraph" w:customStyle="1" w:styleId="7858A0E087F34915B2FFB3704BF01DA1">
    <w:name w:val="7858A0E087F34915B2FFB3704BF01DA1"/>
  </w:style>
  <w:style w:type="paragraph" w:customStyle="1" w:styleId="354FEE818949495B8A9917E88F0045A0">
    <w:name w:val="354FEE818949495B8A9917E88F0045A0"/>
  </w:style>
  <w:style w:type="paragraph" w:customStyle="1" w:styleId="1DAFEE6043C14355A9E4CD8BF70A566D">
    <w:name w:val="1DAFEE6043C14355A9E4CD8BF70A566D"/>
  </w:style>
  <w:style w:type="paragraph" w:customStyle="1" w:styleId="D39C72B1AC864826BF6B5CAB43169804">
    <w:name w:val="D39C72B1AC864826BF6B5CAB43169804"/>
  </w:style>
  <w:style w:type="paragraph" w:customStyle="1" w:styleId="8D9F7E25DABD4162842DB186AE667D61">
    <w:name w:val="8D9F7E25DABD4162842DB186AE667D61"/>
  </w:style>
  <w:style w:type="paragraph" w:customStyle="1" w:styleId="C1482DBFA4F64FE1A579B6B0B1A2CBA6">
    <w:name w:val="C1482DBFA4F64FE1A579B6B0B1A2CBA6"/>
  </w:style>
  <w:style w:type="paragraph" w:customStyle="1" w:styleId="26F928F96853407EBC58FCAE48D27564">
    <w:name w:val="26F928F96853407EBC58FCAE48D275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spacing w:after="120" w:line="240" w:lineRule="auto"/>
      <w:outlineLvl w:val="1"/>
    </w:pPr>
    <w:rPr>
      <w:rFonts w:eastAsiaTheme="minorHAnsi"/>
      <w:color w:val="92CDDC" w:themeColor="accent5" w:themeTint="99"/>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8A1A38D0D14062827C09371A663BED">
    <w:name w:val="1F8A1A38D0D14062827C09371A663BED"/>
  </w:style>
  <w:style w:type="character" w:styleId="PlaceholderText">
    <w:name w:val="Placeholder Text"/>
    <w:basedOn w:val="DefaultParagraphFont"/>
    <w:uiPriority w:val="99"/>
    <w:semiHidden/>
    <w:rPr>
      <w:color w:val="808080"/>
    </w:rPr>
  </w:style>
  <w:style w:type="paragraph" w:customStyle="1" w:styleId="C2BD0BA1FBE74C03AB0B975EBCECE43A">
    <w:name w:val="C2BD0BA1FBE74C03AB0B975EBCECE43A"/>
  </w:style>
  <w:style w:type="paragraph" w:customStyle="1" w:styleId="DACE9BACE0EE49CFB0485D61518A122D">
    <w:name w:val="DACE9BACE0EE49CFB0485D61518A122D"/>
  </w:style>
  <w:style w:type="paragraph" w:customStyle="1" w:styleId="A30CC42A455548BCAB7EE40D5D716A38">
    <w:name w:val="A30CC42A455548BCAB7EE40D5D716A38"/>
  </w:style>
  <w:style w:type="paragraph" w:customStyle="1" w:styleId="D261EB792E9E4E129ACB1DF4B0061101">
    <w:name w:val="D261EB792E9E4E129ACB1DF4B0061101"/>
  </w:style>
  <w:style w:type="paragraph" w:customStyle="1" w:styleId="6A5C3521E48942FEB07AB77ECB75DA92">
    <w:name w:val="6A5C3521E48942FEB07AB77ECB75DA92"/>
  </w:style>
  <w:style w:type="paragraph" w:customStyle="1" w:styleId="69AC30CDF5B54066B655745978F005F3">
    <w:name w:val="69AC30CDF5B54066B655745978F005F3"/>
  </w:style>
  <w:style w:type="paragraph" w:customStyle="1" w:styleId="A4CFA4871F75401984B48F31EF2A4E91">
    <w:name w:val="A4CFA4871F75401984B48F31EF2A4E91"/>
  </w:style>
  <w:style w:type="paragraph" w:customStyle="1" w:styleId="A7922731E1864C7EBF7DA5CB2CCDF164">
    <w:name w:val="A7922731E1864C7EBF7DA5CB2CCDF164"/>
  </w:style>
  <w:style w:type="paragraph" w:styleId="Title">
    <w:name w:val="Title"/>
    <w:basedOn w:val="Normal"/>
    <w:next w:val="Normal"/>
    <w:link w:val="TitleChar"/>
    <w:uiPriority w:val="10"/>
    <w:qFormat/>
    <w:pPr>
      <w:spacing w:before="120" w:after="120" w:line="240" w:lineRule="auto"/>
    </w:pPr>
    <w:rPr>
      <w:rFonts w:eastAsiaTheme="minorHAnsi"/>
      <w:color w:val="92CDDC" w:themeColor="accent5" w:themeTint="99"/>
      <w:lang w:val="en-US" w:eastAsia="en-US"/>
    </w:rPr>
  </w:style>
  <w:style w:type="character" w:customStyle="1" w:styleId="TitleChar">
    <w:name w:val="Title Char"/>
    <w:basedOn w:val="DefaultParagraphFont"/>
    <w:link w:val="Title"/>
    <w:uiPriority w:val="10"/>
    <w:rPr>
      <w:rFonts w:eastAsiaTheme="minorHAnsi"/>
      <w:color w:val="92CDDC" w:themeColor="accent5" w:themeTint="99"/>
      <w:lang w:val="en-US" w:eastAsia="en-US"/>
    </w:rPr>
  </w:style>
  <w:style w:type="paragraph" w:customStyle="1" w:styleId="54535F1941784A0F9546A42EAD9534CA">
    <w:name w:val="54535F1941784A0F9546A42EAD9534CA"/>
  </w:style>
  <w:style w:type="paragraph" w:customStyle="1" w:styleId="661FFF343ABA495FB91192030FF32A3B">
    <w:name w:val="661FFF343ABA495FB91192030FF32A3B"/>
  </w:style>
  <w:style w:type="character" w:customStyle="1" w:styleId="Heading2Char">
    <w:name w:val="Heading 2 Char"/>
    <w:basedOn w:val="DefaultParagraphFont"/>
    <w:link w:val="Heading2"/>
    <w:uiPriority w:val="9"/>
    <w:rPr>
      <w:rFonts w:eastAsiaTheme="minorHAnsi"/>
      <w:color w:val="92CDDC" w:themeColor="accent5" w:themeTint="99"/>
      <w:sz w:val="28"/>
      <w:szCs w:val="28"/>
      <w:lang w:val="en-US" w:eastAsia="en-US"/>
    </w:rPr>
  </w:style>
  <w:style w:type="paragraph" w:customStyle="1" w:styleId="ACE0F0A4349D4AF1BF66FA0D08A88344">
    <w:name w:val="ACE0F0A4349D4AF1BF66FA0D08A88344"/>
  </w:style>
  <w:style w:type="paragraph" w:customStyle="1" w:styleId="904CA81C0B4049DBBEF53FB25F82132E">
    <w:name w:val="904CA81C0B4049DBBEF53FB25F82132E"/>
  </w:style>
  <w:style w:type="paragraph" w:customStyle="1" w:styleId="91D0ED590D3E45A2A1223CF6D456C9C9">
    <w:name w:val="91D0ED590D3E45A2A1223CF6D456C9C9"/>
  </w:style>
  <w:style w:type="paragraph" w:customStyle="1" w:styleId="501EA2191EAD41C2A75FECDD51C8850A">
    <w:name w:val="501EA2191EAD41C2A75FECDD51C8850A"/>
  </w:style>
  <w:style w:type="paragraph" w:customStyle="1" w:styleId="2EC45DC8E97547F9BE2973854F64ADA9">
    <w:name w:val="2EC45DC8E97547F9BE2973854F64ADA9"/>
  </w:style>
  <w:style w:type="paragraph" w:customStyle="1" w:styleId="2B67361D5DE54BC1980CDA990CFDB27E">
    <w:name w:val="2B67361D5DE54BC1980CDA990CFDB27E"/>
  </w:style>
  <w:style w:type="paragraph" w:customStyle="1" w:styleId="294E294CEB99479DA85C20816FD8115B">
    <w:name w:val="294E294CEB99479DA85C20816FD8115B"/>
  </w:style>
  <w:style w:type="paragraph" w:customStyle="1" w:styleId="8D0DB228AD314D089B67AE940DD3D6D2">
    <w:name w:val="8D0DB228AD314D089B67AE940DD3D6D2"/>
  </w:style>
  <w:style w:type="paragraph" w:customStyle="1" w:styleId="F963C34AE4CA41D58A99F4FB041C0FF7">
    <w:name w:val="F963C34AE4CA41D58A99F4FB041C0FF7"/>
  </w:style>
  <w:style w:type="paragraph" w:customStyle="1" w:styleId="1644C1FE974744139E2C3AF838131C3C">
    <w:name w:val="1644C1FE974744139E2C3AF838131C3C"/>
  </w:style>
  <w:style w:type="paragraph" w:customStyle="1" w:styleId="77194BD1581B495896005468666F6236">
    <w:name w:val="77194BD1581B495896005468666F6236"/>
  </w:style>
  <w:style w:type="paragraph" w:customStyle="1" w:styleId="7858A0E087F34915B2FFB3704BF01DA1">
    <w:name w:val="7858A0E087F34915B2FFB3704BF01DA1"/>
  </w:style>
  <w:style w:type="paragraph" w:customStyle="1" w:styleId="354FEE818949495B8A9917E88F0045A0">
    <w:name w:val="354FEE818949495B8A9917E88F0045A0"/>
  </w:style>
  <w:style w:type="paragraph" w:customStyle="1" w:styleId="1DAFEE6043C14355A9E4CD8BF70A566D">
    <w:name w:val="1DAFEE6043C14355A9E4CD8BF70A566D"/>
  </w:style>
  <w:style w:type="paragraph" w:customStyle="1" w:styleId="D39C72B1AC864826BF6B5CAB43169804">
    <w:name w:val="D39C72B1AC864826BF6B5CAB43169804"/>
  </w:style>
  <w:style w:type="paragraph" w:customStyle="1" w:styleId="8D9F7E25DABD4162842DB186AE667D61">
    <w:name w:val="8D9F7E25DABD4162842DB186AE667D61"/>
  </w:style>
  <w:style w:type="paragraph" w:customStyle="1" w:styleId="C1482DBFA4F64FE1A579B6B0B1A2CBA6">
    <w:name w:val="C1482DBFA4F64FE1A579B6B0B1A2CBA6"/>
  </w:style>
  <w:style w:type="paragraph" w:customStyle="1" w:styleId="26F928F96853407EBC58FCAE48D27564">
    <w:name w:val="26F928F96853407EBC58FCAE48D27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E692E30-BCA8-4C39-AD34-115A5DA0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BookClubFlyer</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PSSD</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Melissa Wickett</dc:creator>
  <cp:lastModifiedBy>Leanne Gruending</cp:lastModifiedBy>
  <cp:revision>2</cp:revision>
  <dcterms:created xsi:type="dcterms:W3CDTF">2014-06-19T17:24:00Z</dcterms:created>
  <dcterms:modified xsi:type="dcterms:W3CDTF">2014-06-19T17:24:00Z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